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B2A4B" w14:textId="69391355" w:rsidR="00E61AC0" w:rsidRDefault="00CD56FD">
      <w:r>
        <w:rPr>
          <w:noProof/>
        </w:rPr>
        <mc:AlternateContent>
          <mc:Choice Requires="wps">
            <w:drawing>
              <wp:anchor distT="0" distB="0" distL="114300" distR="114300" simplePos="0" relativeHeight="251713539" behindDoc="0" locked="0" layoutInCell="1" allowOverlap="1" wp14:anchorId="68623C03" wp14:editId="4F99B5B5">
                <wp:simplePos x="0" y="0"/>
                <wp:positionH relativeFrom="page">
                  <wp:posOffset>889000</wp:posOffset>
                </wp:positionH>
                <wp:positionV relativeFrom="page">
                  <wp:posOffset>3073400</wp:posOffset>
                </wp:positionV>
                <wp:extent cx="3517900" cy="4241800"/>
                <wp:effectExtent l="0" t="0" r="0" b="0"/>
                <wp:wrapThrough wrapText="bothSides">
                  <wp:wrapPolygon edited="0">
                    <wp:start x="156" y="0"/>
                    <wp:lineTo x="156" y="21471"/>
                    <wp:lineTo x="21210" y="21471"/>
                    <wp:lineTo x="21210" y="0"/>
                    <wp:lineTo x="156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424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54B40" w14:textId="77777777" w:rsidR="0053633B" w:rsidRDefault="0053633B" w:rsidP="0053633B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  <w:t>DESSERT PRICE - $4.00</w:t>
                            </w:r>
                          </w:p>
                          <w:p w14:paraId="0DD009C5" w14:textId="77777777" w:rsidR="0053633B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  <w:t xml:space="preserve"> </w:t>
                            </w:r>
                          </w:p>
                          <w:p w14:paraId="638F60E6" w14:textId="77777777" w:rsidR="0053633B" w:rsidRDefault="0053633B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</w:pPr>
                          </w:p>
                          <w:p w14:paraId="52F38F6B" w14:textId="01137C2C" w:rsidR="00DE18F9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EA64FD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  <w:t>BREAD PUDDING VARIETIES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</w:p>
                          <w:p w14:paraId="4D506D05" w14:textId="798A79CC" w:rsidR="00DE18F9" w:rsidRPr="0053633B" w:rsidRDefault="0053633B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E18F9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(Subject To Availability)</w:t>
                            </w:r>
                          </w:p>
                          <w:p w14:paraId="506F727B" w14:textId="77777777" w:rsidR="0053633B" w:rsidRDefault="0053633B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4FA63457" w14:textId="53E97FCB" w:rsidR="00DE18F9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PECAN </w:t>
                            </w:r>
                          </w:p>
                          <w:p w14:paraId="3632BF81" w14:textId="3FD876F9" w:rsidR="00DE18F9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COCONUT/PECAN</w:t>
                            </w:r>
                          </w:p>
                          <w:p w14:paraId="387A71E1" w14:textId="4C6F87CC" w:rsidR="00DE18F9" w:rsidRPr="00EA64FD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  <w:u w:val="thick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CARAMEL/PECAN</w:t>
                            </w:r>
                          </w:p>
                          <w:p w14:paraId="40EBE2C0" w14:textId="4629C8AF" w:rsidR="00DE18F9" w:rsidRDefault="00DE18F9" w:rsidP="009E2FC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772F804C" w14:textId="553C853B" w:rsidR="00DE18F9" w:rsidRPr="000B40AC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14:paraId="7A8AF386" w14:textId="14C0A1A9" w:rsidR="00DE18F9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D2D5B6" w14:textId="088CFB8C" w:rsidR="00DE18F9" w:rsidRPr="00EA64FD" w:rsidRDefault="00DE18F9" w:rsidP="00EA64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*CHECK THE CAFE FOR</w:t>
                            </w:r>
                            <w:r w:rsidRPr="00EA64FD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CURRENT </w:t>
                            </w:r>
                            <w:r w:rsidRPr="00EA64FD"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DESSERT OFFERS.</w:t>
                            </w:r>
                          </w:p>
                          <w:p w14:paraId="3D630327" w14:textId="77777777" w:rsidR="00DE18F9" w:rsidRPr="00CD56FD" w:rsidRDefault="00DE18F9">
                            <w:pPr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70pt;margin-top:242pt;width:277pt;height:334pt;z-index:2517135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ocgtICAAAZ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" mv:complextextbox="1" filled="f" stroked="f">
                <v:textbox>
                  <w:txbxContent>
                    <w:p w14:paraId="0E854B40" w14:textId="77777777" w:rsidR="0053633B" w:rsidRDefault="0053633B" w:rsidP="0053633B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  <w:t>DESSERT PRICE - $4.00</w:t>
                      </w:r>
                    </w:p>
                    <w:p w14:paraId="0DD009C5" w14:textId="77777777" w:rsidR="0053633B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  <w:t xml:space="preserve"> </w:t>
                      </w:r>
                    </w:p>
                    <w:p w14:paraId="638F60E6" w14:textId="77777777" w:rsidR="0053633B" w:rsidRDefault="0053633B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</w:pPr>
                    </w:p>
                    <w:p w14:paraId="52F38F6B" w14:textId="01137C2C" w:rsidR="00DE18F9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EA64FD"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  <w:t>BREAD PUDDING VARIETIES</w:t>
                      </w: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ab/>
                        <w:t xml:space="preserve"> </w:t>
                      </w:r>
                    </w:p>
                    <w:p w14:paraId="4D506D05" w14:textId="798A79CC" w:rsidR="00DE18F9" w:rsidRPr="0053633B" w:rsidRDefault="0053633B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 w:rsidR="00DE18F9"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(Subject To Availability)</w:t>
                      </w:r>
                    </w:p>
                    <w:p w14:paraId="506F727B" w14:textId="77777777" w:rsidR="0053633B" w:rsidRDefault="0053633B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4FA63457" w14:textId="53E97FCB" w:rsidR="00DE18F9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PECAN </w:t>
                      </w:r>
                    </w:p>
                    <w:p w14:paraId="3632BF81" w14:textId="3FD876F9" w:rsidR="00DE18F9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COCONUT/PECAN</w:t>
                      </w:r>
                    </w:p>
                    <w:p w14:paraId="387A71E1" w14:textId="4C6F87CC" w:rsidR="00DE18F9" w:rsidRPr="00EA64FD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  <w:u w:val="thick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CARAMEL/PECAN</w:t>
                      </w:r>
                    </w:p>
                    <w:p w14:paraId="40EBE2C0" w14:textId="4629C8AF" w:rsidR="00DE18F9" w:rsidRDefault="00DE18F9" w:rsidP="009E2FC5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772F804C" w14:textId="553C853B" w:rsidR="00DE18F9" w:rsidRPr="000B40AC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14:paraId="7A8AF386" w14:textId="14C0A1A9" w:rsidR="00DE18F9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D2D5B6" w14:textId="088CFB8C" w:rsidR="00DE18F9" w:rsidRPr="00EA64FD" w:rsidRDefault="00DE18F9" w:rsidP="00EA64FD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*CHECK THE CAFE FOR</w:t>
                      </w:r>
                      <w:r w:rsidRPr="00EA64FD"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 xml:space="preserve">CURRENT </w:t>
                      </w:r>
                      <w:r w:rsidRPr="00EA64FD"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DESSERT OFFERS.</w:t>
                      </w:r>
                    </w:p>
                    <w:p w14:paraId="3D630327" w14:textId="77777777" w:rsidR="00DE18F9" w:rsidRPr="00CD56FD" w:rsidRDefault="00DE18F9">
                      <w:pPr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5" behindDoc="0" locked="0" layoutInCell="1" allowOverlap="1" wp14:anchorId="29833F92" wp14:editId="2B2A9A5C">
                <wp:simplePos x="0" y="0"/>
                <wp:positionH relativeFrom="page">
                  <wp:posOffset>889000</wp:posOffset>
                </wp:positionH>
                <wp:positionV relativeFrom="page">
                  <wp:posOffset>1003300</wp:posOffset>
                </wp:positionV>
                <wp:extent cx="3517900" cy="914400"/>
                <wp:effectExtent l="0" t="0" r="0" b="0"/>
                <wp:wrapThrough wrapText="bothSides">
                  <wp:wrapPolygon edited="0">
                    <wp:start x="156" y="0"/>
                    <wp:lineTo x="156" y="21000"/>
                    <wp:lineTo x="21210" y="21000"/>
                    <wp:lineTo x="21210" y="0"/>
                    <wp:lineTo x="156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2AE0" w14:textId="77777777" w:rsidR="00DE18F9" w:rsidRPr="00CD56FD" w:rsidRDefault="00DE18F9" w:rsidP="00CD56FD">
                            <w:pPr>
                              <w:jc w:val="center"/>
                              <w:rPr>
                                <w:color w:val="FFFFFF" w:themeColor="background1"/>
                                <w:u w:val="thick"/>
                              </w:rPr>
                            </w:pPr>
                          </w:p>
                          <w:p w14:paraId="1791A619" w14:textId="77777777" w:rsidR="00DE18F9" w:rsidRPr="00CD56FD" w:rsidRDefault="00DE18F9" w:rsidP="00CD56F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CD56FD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u w:val="thick"/>
                              </w:rPr>
                              <w:t>SIGNATURE 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margin-left:70pt;margin-top:79pt;width:277pt;height:1in;z-index:2517125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W6z9ICAAAfBgAADgAAAGRycy9lMm9Eb2MueG1srFTBbtswDL0P2D8Iuqe2s6RtjDqFmyLDgKIt&#10;1g49K7KcGLMlTVISZ8P+fU9ynKbdDuuwi0yTFEU+Pv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" mv:complextextbox="1" filled="f" stroked="f">
                <v:textbox>
                  <w:txbxContent>
                    <w:p w14:paraId="3CF82AE0" w14:textId="77777777" w:rsidR="00DE18F9" w:rsidRPr="00CD56FD" w:rsidRDefault="00DE18F9" w:rsidP="00CD56FD">
                      <w:pPr>
                        <w:jc w:val="center"/>
                        <w:rPr>
                          <w:color w:val="FFFFFF" w:themeColor="background1"/>
                          <w:u w:val="thick"/>
                        </w:rPr>
                      </w:pPr>
                    </w:p>
                    <w:p w14:paraId="1791A619" w14:textId="77777777" w:rsidR="00DE18F9" w:rsidRPr="00CD56FD" w:rsidRDefault="00DE18F9" w:rsidP="00CD56F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  <w:u w:val="thick"/>
                        </w:rPr>
                      </w:pPr>
                      <w:r w:rsidRPr="00CD56FD">
                        <w:rPr>
                          <w:b/>
                          <w:color w:val="FFFFFF" w:themeColor="background1"/>
                          <w:sz w:val="44"/>
                          <w:szCs w:val="44"/>
                          <w:u w:val="thick"/>
                        </w:rPr>
                        <w:t>SIGNATURE DESSERTS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6DD4">
        <w:rPr>
          <w:noProof/>
        </w:rPr>
        <mc:AlternateContent>
          <mc:Choice Requires="wps">
            <w:drawing>
              <wp:anchor distT="0" distB="0" distL="114300" distR="114300" simplePos="0" relativeHeight="251701251" behindDoc="0" locked="0" layoutInCell="1" allowOverlap="1" wp14:anchorId="1C70787E" wp14:editId="21CB2EAD">
                <wp:simplePos x="0" y="0"/>
                <wp:positionH relativeFrom="page">
                  <wp:posOffset>6007100</wp:posOffset>
                </wp:positionH>
                <wp:positionV relativeFrom="page">
                  <wp:posOffset>6108700</wp:posOffset>
                </wp:positionV>
                <wp:extent cx="3302000" cy="952500"/>
                <wp:effectExtent l="0" t="0" r="0" b="12700"/>
                <wp:wrapThrough wrapText="bothSides">
                  <wp:wrapPolygon edited="0">
                    <wp:start x="166" y="0"/>
                    <wp:lineTo x="166" y="21312"/>
                    <wp:lineTo x="21268" y="21312"/>
                    <wp:lineTo x="21268" y="0"/>
                    <wp:lineTo x="166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EDC72" w14:textId="77777777" w:rsidR="00DE18F9" w:rsidRDefault="00DE18F9" w:rsidP="004F6D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FIRST BAPTIST CHURCH ORANGE</w:t>
                            </w:r>
                          </w:p>
                          <w:p w14:paraId="3A5BD26A" w14:textId="77777777" w:rsidR="00DE18F9" w:rsidRDefault="00DE18F9" w:rsidP="004F6D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7637 MLK DRIVE</w:t>
                            </w:r>
                          </w:p>
                          <w:p w14:paraId="6FA3ED8B" w14:textId="77777777" w:rsidR="00DE18F9" w:rsidRPr="004F6DD4" w:rsidRDefault="00DE18F9" w:rsidP="004F6DD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ORANGE, TEXAS 77632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8" type="#_x0000_t202" style="position:absolute;margin-left:473pt;margin-top:481pt;width:260pt;height:75pt;z-index:251701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lg0tQCAAAfBgAADgAAAGRycy9lMm9Eb2MueG1srFTBbtswDL0P2D8Iuqe206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" mv:complextextbox="1" filled="f" stroked="f">
                <v:textbox>
                  <w:txbxContent>
                    <w:p w14:paraId="46FEDC72" w14:textId="77777777" w:rsidR="00DE18F9" w:rsidRDefault="00DE18F9" w:rsidP="004F6D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FIRST BAPTIST CHURCH ORANGE</w:t>
                      </w:r>
                    </w:p>
                    <w:p w14:paraId="3A5BD26A" w14:textId="77777777" w:rsidR="00DE18F9" w:rsidRDefault="00DE18F9" w:rsidP="004F6D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7637 MLK DRIVE</w:t>
                      </w:r>
                    </w:p>
                    <w:p w14:paraId="6FA3ED8B" w14:textId="77777777" w:rsidR="00DE18F9" w:rsidRPr="004F6DD4" w:rsidRDefault="00DE18F9" w:rsidP="004F6DD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ORANGE, TEXAS 77632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1AC0">
        <w:rPr>
          <w:noProof/>
        </w:rPr>
        <mc:AlternateContent>
          <mc:Choice Requires="wps">
            <w:drawing>
              <wp:anchor distT="0" distB="0" distL="114300" distR="114300" simplePos="0" relativeHeight="251698179" behindDoc="0" locked="0" layoutInCell="1" allowOverlap="1" wp14:anchorId="0ACA5F78" wp14:editId="10BD300D">
                <wp:simplePos x="0" y="0"/>
                <wp:positionH relativeFrom="page">
                  <wp:posOffset>5892800</wp:posOffset>
                </wp:positionH>
                <wp:positionV relativeFrom="page">
                  <wp:posOffset>4762500</wp:posOffset>
                </wp:positionV>
                <wp:extent cx="3525520" cy="1219200"/>
                <wp:effectExtent l="0" t="0" r="0" b="0"/>
                <wp:wrapThrough wrapText="bothSides">
                  <wp:wrapPolygon edited="0">
                    <wp:start x="156" y="0"/>
                    <wp:lineTo x="156" y="21150"/>
                    <wp:lineTo x="21320" y="21150"/>
                    <wp:lineTo x="21320" y="0"/>
                    <wp:lineTo x="156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5404" w14:textId="77777777" w:rsidR="00DE18F9" w:rsidRPr="00E61AC0" w:rsidRDefault="00DE18F9" w:rsidP="00E61A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thick" w:color="000000" w:themeColor="text1"/>
                              </w:rPr>
                            </w:pPr>
                            <w:r w:rsidRPr="00E61AC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thick" w:color="000000" w:themeColor="text1"/>
                              </w:rPr>
                              <w:t>FIRST CUP CAFE</w:t>
                            </w:r>
                          </w:p>
                          <w:p w14:paraId="4D09102B" w14:textId="77777777" w:rsidR="00DE18F9" w:rsidRPr="00E61AC0" w:rsidRDefault="00DE18F9" w:rsidP="00E61A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thick" w:color="000000" w:themeColor="text1"/>
                              </w:rPr>
                            </w:pPr>
                            <w:r w:rsidRPr="00E61AC0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u w:val="thick" w:color="000000" w:themeColor="text1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29" type="#_x0000_t202" style="position:absolute;margin-left:464pt;margin-top:375pt;width:277.6pt;height:96pt;z-index:2516981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K3AtQCAAAg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" mv:complextextbox="1" filled="f" stroked="f">
                <v:textbox>
                  <w:txbxContent>
                    <w:p w14:paraId="7AA95404" w14:textId="77777777" w:rsidR="00DE18F9" w:rsidRPr="00E61AC0" w:rsidRDefault="00DE18F9" w:rsidP="00E61A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u w:val="thick" w:color="000000" w:themeColor="text1"/>
                        </w:rPr>
                      </w:pPr>
                      <w:r w:rsidRPr="00E61AC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u w:val="thick" w:color="000000" w:themeColor="text1"/>
                        </w:rPr>
                        <w:t>FIRST CUP CAFE</w:t>
                      </w:r>
                    </w:p>
                    <w:p w14:paraId="4D09102B" w14:textId="77777777" w:rsidR="00DE18F9" w:rsidRPr="00E61AC0" w:rsidRDefault="00DE18F9" w:rsidP="00E61A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u w:val="thick" w:color="000000" w:themeColor="text1"/>
                        </w:rPr>
                      </w:pPr>
                      <w:r w:rsidRPr="00E61AC0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u w:val="thick" w:color="000000" w:themeColor="text1"/>
                        </w:rPr>
                        <w:t>MENU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1AC0">
        <w:rPr>
          <w:noProof/>
        </w:rPr>
        <w:drawing>
          <wp:anchor distT="0" distB="0" distL="114300" distR="114300" simplePos="0" relativeHeight="251697155" behindDoc="0" locked="0" layoutInCell="1" allowOverlap="1" wp14:anchorId="44E911B4" wp14:editId="3C58FBF6">
            <wp:simplePos x="0" y="0"/>
            <wp:positionH relativeFrom="page">
              <wp:posOffset>5486400</wp:posOffset>
            </wp:positionH>
            <wp:positionV relativeFrom="page">
              <wp:posOffset>800100</wp:posOffset>
            </wp:positionV>
            <wp:extent cx="3931920" cy="3657600"/>
            <wp:effectExtent l="0" t="0" r="508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AC0">
        <w:rPr>
          <w:noProof/>
        </w:rPr>
        <mc:AlternateContent>
          <mc:Choice Requires="wps">
            <w:drawing>
              <wp:anchor distT="0" distB="0" distL="114300" distR="114300" simplePos="0" relativeHeight="251695107" behindDoc="0" locked="0" layoutInCell="1" allowOverlap="1" wp14:anchorId="3CC6D07A" wp14:editId="3238B66E">
                <wp:simplePos x="0" y="0"/>
                <wp:positionH relativeFrom="page">
                  <wp:posOffset>6007100</wp:posOffset>
                </wp:positionH>
                <wp:positionV relativeFrom="page">
                  <wp:posOffset>800100</wp:posOffset>
                </wp:positionV>
                <wp:extent cx="3302000" cy="2527300"/>
                <wp:effectExtent l="0" t="0" r="0" b="12700"/>
                <wp:wrapThrough wrapText="bothSides">
                  <wp:wrapPolygon edited="0">
                    <wp:start x="166" y="0"/>
                    <wp:lineTo x="166" y="21491"/>
                    <wp:lineTo x="21268" y="21491"/>
                    <wp:lineTo x="21268" y="0"/>
                    <wp:lineTo x="166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A4954" w14:textId="77777777" w:rsidR="00DE18F9" w:rsidRDefault="00DE18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0" type="#_x0000_t202" style="position:absolute;margin-left:473pt;margin-top:63pt;width:260pt;height:199pt;z-index:251695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" mv:complextextbox="1" filled="f" stroked="f">
                <v:textbox>
                  <w:txbxContent>
                    <w:p w14:paraId="6BBA4954" w14:textId="77777777" w:rsidR="00DE18F9" w:rsidRDefault="00DE18F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C1206">
        <w:br w:type="page"/>
      </w:r>
      <w:bookmarkStart w:id="0" w:name="_GoBack"/>
      <w:bookmarkEnd w:id="0"/>
      <w:r w:rsidR="00DE18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7" behindDoc="0" locked="0" layoutInCell="1" allowOverlap="1" wp14:anchorId="1E51E6A2" wp14:editId="3DA10EA4">
                <wp:simplePos x="0" y="0"/>
                <wp:positionH relativeFrom="page">
                  <wp:posOffset>5600700</wp:posOffset>
                </wp:positionH>
                <wp:positionV relativeFrom="page">
                  <wp:posOffset>1371600</wp:posOffset>
                </wp:positionV>
                <wp:extent cx="4000500" cy="4343400"/>
                <wp:effectExtent l="0" t="0" r="0" b="0"/>
                <wp:wrapThrough wrapText="bothSides">
                  <wp:wrapPolygon edited="0">
                    <wp:start x="137" y="0"/>
                    <wp:lineTo x="137" y="21474"/>
                    <wp:lineTo x="21257" y="21474"/>
                    <wp:lineTo x="21257" y="0"/>
                    <wp:lineTo x="137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25866" w14:textId="0A20DBC7" w:rsidR="00DE18F9" w:rsidRDefault="00DE18F9" w:rsidP="00E61AC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61AC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EAL DEALS INCLUDE:</w:t>
                            </w:r>
                          </w:p>
                          <w:p w14:paraId="4505F13C" w14:textId="77777777" w:rsidR="00DE18F9" w:rsidRPr="00E61AC0" w:rsidRDefault="00DE18F9" w:rsidP="00E61AC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61AC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SANDWICH, CHIPS, &amp; COKE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E61AC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PRODUCT</w:t>
                            </w:r>
                          </w:p>
                          <w:p w14:paraId="10045CC6" w14:textId="77777777" w:rsidR="00DE18F9" w:rsidRDefault="00DE18F9" w:rsidP="00E61AC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67C078" w14:textId="61B373CF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CHICKEN SALAD ON CROISSANT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$8.99</w:t>
                            </w:r>
                          </w:p>
                          <w:p w14:paraId="6DB4D5BA" w14:textId="4D7837B5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FLAMEADA FAJITA SANDWICH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$8.99</w:t>
                            </w:r>
                          </w:p>
                          <w:p w14:paraId="20258FC1" w14:textId="5C089463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CHICKEN QUESEDILLA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$8.99</w:t>
                            </w:r>
                          </w:p>
                          <w:p w14:paraId="55A82350" w14:textId="77777777" w:rsidR="00F13240" w:rsidRDefault="00F13240" w:rsidP="00F132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SOUR DOUGH GRILLED CHEESE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$7.99</w:t>
                            </w:r>
                          </w:p>
                          <w:p w14:paraId="17FDED67" w14:textId="171C9B55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HAM AND SWISS PANINI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$7.99</w:t>
                            </w:r>
                          </w:p>
                          <w:p w14:paraId="0AB87A9C" w14:textId="21A5E3CF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PIMENTO CHEESE ON CROISSANT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</w:t>
                            </w:r>
                            <w:r w:rsidR="00F13240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.99</w:t>
                            </w:r>
                          </w:p>
                          <w:p w14:paraId="202AD48E" w14:textId="6717C885" w:rsidR="00DE18F9" w:rsidRDefault="00F13240" w:rsidP="00332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633B">
                              <w:rPr>
                                <w:sz w:val="28"/>
                                <w:szCs w:val="28"/>
                              </w:rPr>
                              <w:t xml:space="preserve">KIDS </w:t>
                            </w:r>
                            <w:r w:rsidR="00DE18F9">
                              <w:rPr>
                                <w:sz w:val="28"/>
                                <w:szCs w:val="28"/>
                              </w:rPr>
                              <w:t>GRILLED CHEESE</w:t>
                            </w:r>
                            <w:r w:rsidR="0053633B">
                              <w:rPr>
                                <w:sz w:val="28"/>
                                <w:szCs w:val="28"/>
                              </w:rPr>
                              <w:t xml:space="preserve"> MEAL</w:t>
                            </w:r>
                            <w:r w:rsidR="0053633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3633B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3633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$3.50</w:t>
                            </w:r>
                          </w:p>
                          <w:p w14:paraId="78DEBD4D" w14:textId="79246CC9" w:rsidR="00DE18F9" w:rsidRDefault="00DE18F9" w:rsidP="003328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(INCLUDES FRUIT SNACK, JUICE, CHIPS)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14:paraId="6244628D" w14:textId="056E639E" w:rsidR="00DE18F9" w:rsidRPr="00D81352" w:rsidRDefault="00DE18F9" w:rsidP="00D81352">
                            <w:pPr>
                              <w:jc w:val="center"/>
                              <w:rPr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D81352">
                              <w:rPr>
                                <w:sz w:val="28"/>
                                <w:szCs w:val="28"/>
                                <w:u w:val="thick"/>
                              </w:rPr>
                              <w:t>SALADS</w:t>
                            </w:r>
                          </w:p>
                          <w:p w14:paraId="032D62BC" w14:textId="572E0249" w:rsidR="00DE18F9" w:rsidRDefault="00DE18F9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"BIG SALAD" (Lettuce, Tomato, Cucumber,    $8.99</w:t>
                            </w:r>
                          </w:p>
                          <w:p w14:paraId="2D3C4C63" w14:textId="51B019BE" w:rsidR="00DE18F9" w:rsidRDefault="00F13240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Ham, Swiss &amp; </w:t>
                            </w:r>
                            <w:proofErr w:type="spellStart"/>
                            <w:r w:rsidR="00DE18F9" w:rsidRPr="00D81352">
                              <w:rPr>
                                <w:sz w:val="28"/>
                                <w:szCs w:val="28"/>
                              </w:rPr>
                              <w:t>Crunchies</w:t>
                            </w:r>
                            <w:proofErr w:type="spellEnd"/>
                            <w:r w:rsidR="00DE18F9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DE18F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EB1D5BB" w14:textId="446E3894" w:rsidR="00DE18F9" w:rsidRDefault="00DE18F9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GREEK SALAD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-(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Romaine, Black Olives,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</w:t>
                            </w:r>
                            <w:r w:rsidR="00BB3DF6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.99</w:t>
                            </w:r>
                          </w:p>
                          <w:p w14:paraId="1F28F796" w14:textId="77777777" w:rsidR="00DE18F9" w:rsidRDefault="00DE18F9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Tomato, Cucumbers, Feta Cheese, Capers,</w:t>
                            </w:r>
                          </w:p>
                          <w:p w14:paraId="7F317C04" w14:textId="167483B7" w:rsidR="00DE18F9" w:rsidRDefault="00DE18F9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Greek Balsamic Dressing) </w:t>
                            </w:r>
                            <w:r w:rsidR="00F13240">
                              <w:rPr>
                                <w:sz w:val="28"/>
                                <w:szCs w:val="28"/>
                              </w:rPr>
                              <w:t>ADD CHICKEN ($1.00)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C53E0B0" w14:textId="3BAE4D49" w:rsidR="00DE18F9" w:rsidRDefault="00DE18F9" w:rsidP="00C502B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GRILLED CHICKEN GREEN SALAD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$10.99</w:t>
                            </w:r>
                          </w:p>
                          <w:p w14:paraId="1338FF3A" w14:textId="6E02DFE6" w:rsidR="00DE18F9" w:rsidRPr="00DE18F9" w:rsidRDefault="00DE18F9" w:rsidP="00C502B9"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DE18F9">
                              <w:t xml:space="preserve">Cucumbers, Tomatoes, Cranberries, Almonds, </w:t>
                            </w:r>
                            <w:proofErr w:type="gramStart"/>
                            <w:r w:rsidRPr="00DE18F9">
                              <w:t>Chicken )</w:t>
                            </w:r>
                            <w:proofErr w:type="gramEnd"/>
                          </w:p>
                          <w:p w14:paraId="3C686EDE" w14:textId="3AD738D3" w:rsidR="00DE18F9" w:rsidRPr="00B544A7" w:rsidRDefault="00DE18F9" w:rsidP="00E61A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A62ABF" w14:textId="77777777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9A6753" w14:textId="61065EB9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GRILLED CHEESE (</w:t>
                            </w:r>
                            <w:r w:rsidRPr="00332849">
                              <w:rPr>
                                <w:b/>
                                <w:sz w:val="28"/>
                                <w:szCs w:val="28"/>
                              </w:rPr>
                              <w:t>Adult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s)  </w:t>
                            </w:r>
                            <w:r w:rsidRPr="00332849">
                              <w:rPr>
                                <w:sz w:val="28"/>
                                <w:szCs w:val="28"/>
                              </w:rPr>
                              <w:t>$5.99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(</w:t>
                            </w:r>
                            <w:r w:rsidRPr="00332849">
                              <w:rPr>
                                <w:b/>
                                <w:sz w:val="28"/>
                                <w:szCs w:val="28"/>
                              </w:rPr>
                              <w:t>Kids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$3.00              </w:t>
                            </w:r>
                          </w:p>
                          <w:p w14:paraId="412A672A" w14:textId="0B8E32A2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</w:p>
                          <w:p w14:paraId="12C4A049" w14:textId="77777777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C45C4D2" w14:textId="77777777" w:rsidR="00DE18F9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</w:p>
                          <w:p w14:paraId="3B9C7DE3" w14:textId="77777777" w:rsidR="00DE18F9" w:rsidRPr="00E61AC0" w:rsidRDefault="00DE18F9" w:rsidP="00E61A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441pt;margin-top:108pt;width:315pt;height:342pt;z-index:251700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" mv:complextextbox="1" filled="f" stroked="f">
                <v:textbox>
                  <w:txbxContent>
                    <w:p w14:paraId="10025866" w14:textId="0A20DBC7" w:rsidR="00DE18F9" w:rsidRDefault="00DE18F9" w:rsidP="00E61AC0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61AC0">
                        <w:rPr>
                          <w:b/>
                          <w:sz w:val="22"/>
                          <w:szCs w:val="22"/>
                          <w:u w:val="single"/>
                        </w:rPr>
                        <w:t>M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EAL DEALS INCLUDE:</w:t>
                      </w:r>
                    </w:p>
                    <w:p w14:paraId="4505F13C" w14:textId="77777777" w:rsidR="00DE18F9" w:rsidRPr="00E61AC0" w:rsidRDefault="00DE18F9" w:rsidP="00E61AC0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61AC0">
                        <w:rPr>
                          <w:b/>
                          <w:sz w:val="22"/>
                          <w:szCs w:val="22"/>
                          <w:u w:val="single"/>
                        </w:rPr>
                        <w:t>SANDWICH, CHIPS, &amp; COKE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E61AC0">
                        <w:rPr>
                          <w:b/>
                          <w:sz w:val="22"/>
                          <w:szCs w:val="22"/>
                          <w:u w:val="single"/>
                        </w:rPr>
                        <w:t>PRODUCT</w:t>
                      </w:r>
                    </w:p>
                    <w:p w14:paraId="10045CC6" w14:textId="77777777" w:rsidR="00DE18F9" w:rsidRDefault="00DE18F9" w:rsidP="00E61AC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1267C078" w14:textId="61B373CF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CHICKEN SALAD ON CROISSANT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$8.99</w:t>
                      </w:r>
                    </w:p>
                    <w:p w14:paraId="6DB4D5BA" w14:textId="4D7837B5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FLAMEADA FAJITA SANDWICH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$8.99</w:t>
                      </w:r>
                    </w:p>
                    <w:p w14:paraId="20258FC1" w14:textId="5C089463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CHICKEN QUESEDILLA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$8.99</w:t>
                      </w:r>
                    </w:p>
                    <w:p w14:paraId="55A82350" w14:textId="77777777" w:rsidR="00F13240" w:rsidRDefault="00F13240" w:rsidP="00F132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SOUR DOUGH GRILLED CHEESE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$7.99</w:t>
                      </w:r>
                    </w:p>
                    <w:p w14:paraId="17FDED67" w14:textId="171C9B55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HAM AND SWISS PANINI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$7.99</w:t>
                      </w:r>
                    </w:p>
                    <w:p w14:paraId="0AB87A9C" w14:textId="21A5E3CF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PIMENTO CHEESE ON CROISSANT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</w:t>
                      </w:r>
                      <w:r w:rsidR="00F13240">
                        <w:rPr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>.99</w:t>
                      </w:r>
                    </w:p>
                    <w:p w14:paraId="202AD48E" w14:textId="6717C885" w:rsidR="00DE18F9" w:rsidRDefault="00F13240" w:rsidP="0033284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3633B">
                        <w:rPr>
                          <w:sz w:val="28"/>
                          <w:szCs w:val="28"/>
                        </w:rPr>
                        <w:t xml:space="preserve">KIDS </w:t>
                      </w:r>
                      <w:r w:rsidR="00DE18F9">
                        <w:rPr>
                          <w:sz w:val="28"/>
                          <w:szCs w:val="28"/>
                        </w:rPr>
                        <w:t>GRILLED CHEESE</w:t>
                      </w:r>
                      <w:r w:rsidR="0053633B">
                        <w:rPr>
                          <w:sz w:val="28"/>
                          <w:szCs w:val="28"/>
                        </w:rPr>
                        <w:t xml:space="preserve"> MEAL</w:t>
                      </w:r>
                      <w:r w:rsidR="0053633B">
                        <w:rPr>
                          <w:sz w:val="28"/>
                          <w:szCs w:val="28"/>
                        </w:rPr>
                        <w:tab/>
                      </w:r>
                      <w:r w:rsidR="0053633B">
                        <w:rPr>
                          <w:sz w:val="28"/>
                          <w:szCs w:val="28"/>
                        </w:rPr>
                        <w:tab/>
                      </w:r>
                      <w:r w:rsidR="0053633B">
                        <w:rPr>
                          <w:sz w:val="28"/>
                          <w:szCs w:val="28"/>
                        </w:rPr>
                        <w:tab/>
                        <w:t xml:space="preserve">   $3.50</w:t>
                      </w:r>
                    </w:p>
                    <w:p w14:paraId="78DEBD4D" w14:textId="79246CC9" w:rsidR="00DE18F9" w:rsidRDefault="00DE18F9" w:rsidP="00332849">
                      <w:pPr>
                        <w:rPr>
                          <w:sz w:val="28"/>
                          <w:szCs w:val="28"/>
                        </w:rPr>
                      </w:pPr>
                      <w:r>
                        <w:t>(INCLUDES FRUIT SNACK, JUICE, CHIPS)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14:paraId="6244628D" w14:textId="056E639E" w:rsidR="00DE18F9" w:rsidRPr="00D81352" w:rsidRDefault="00DE18F9" w:rsidP="00D81352">
                      <w:pPr>
                        <w:jc w:val="center"/>
                        <w:rPr>
                          <w:sz w:val="28"/>
                          <w:szCs w:val="28"/>
                          <w:u w:val="thick"/>
                        </w:rPr>
                      </w:pPr>
                      <w:r w:rsidRPr="00D81352">
                        <w:rPr>
                          <w:sz w:val="28"/>
                          <w:szCs w:val="28"/>
                          <w:u w:val="thick"/>
                        </w:rPr>
                        <w:t>SALADS</w:t>
                      </w:r>
                    </w:p>
                    <w:p w14:paraId="032D62BC" w14:textId="572E0249" w:rsidR="00DE18F9" w:rsidRDefault="00DE18F9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"BIG SALAD" (Lettuce, Tomato, Cucumber,    $8.99</w:t>
                      </w:r>
                    </w:p>
                    <w:p w14:paraId="2D3C4C63" w14:textId="51B019BE" w:rsidR="00DE18F9" w:rsidRDefault="00F13240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Ham, Swiss &amp; </w:t>
                      </w:r>
                      <w:proofErr w:type="spellStart"/>
                      <w:r w:rsidR="00DE18F9" w:rsidRPr="00D81352">
                        <w:rPr>
                          <w:sz w:val="28"/>
                          <w:szCs w:val="28"/>
                        </w:rPr>
                        <w:t>Crunchies</w:t>
                      </w:r>
                      <w:proofErr w:type="spellEnd"/>
                      <w:r w:rsidR="00DE18F9">
                        <w:rPr>
                          <w:sz w:val="28"/>
                          <w:szCs w:val="28"/>
                        </w:rPr>
                        <w:t>)</w:t>
                      </w:r>
                      <w:r w:rsidR="00DE18F9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2EB1D5BB" w14:textId="446E3894" w:rsidR="00DE18F9" w:rsidRDefault="00DE18F9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GREEK SALAD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-(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Romaine, Black Olives,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</w:t>
                      </w:r>
                      <w:r w:rsidR="00BB3DF6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>.99</w:t>
                      </w:r>
                    </w:p>
                    <w:p w14:paraId="1F28F796" w14:textId="77777777" w:rsidR="00DE18F9" w:rsidRDefault="00DE18F9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Tomato, Cucumbers, Feta Cheese, Capers,</w:t>
                      </w:r>
                    </w:p>
                    <w:p w14:paraId="7F317C04" w14:textId="167483B7" w:rsidR="00DE18F9" w:rsidRDefault="00DE18F9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Greek Balsamic Dressing) </w:t>
                      </w:r>
                      <w:r w:rsidR="00F13240">
                        <w:rPr>
                          <w:sz w:val="28"/>
                          <w:szCs w:val="28"/>
                        </w:rPr>
                        <w:t>ADD CHICKEN ($1.00)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0C53E0B0" w14:textId="3BAE4D49" w:rsidR="00DE18F9" w:rsidRDefault="00DE18F9" w:rsidP="00C502B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GRILLED CHICKEN GREEN SALAD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$10.99</w:t>
                      </w:r>
                    </w:p>
                    <w:p w14:paraId="1338FF3A" w14:textId="6E02DFE6" w:rsidR="00DE18F9" w:rsidRPr="00DE18F9" w:rsidRDefault="00DE18F9" w:rsidP="00C502B9"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r w:rsidRPr="00DE18F9">
                        <w:t xml:space="preserve">Cucumbers, Tomatoes, Cranberries, Almonds, </w:t>
                      </w:r>
                      <w:proofErr w:type="gramStart"/>
                      <w:r w:rsidRPr="00DE18F9">
                        <w:t>Chicken )</w:t>
                      </w:r>
                      <w:proofErr w:type="gramEnd"/>
                    </w:p>
                    <w:p w14:paraId="3C686EDE" w14:textId="3AD738D3" w:rsidR="00DE18F9" w:rsidRPr="00B544A7" w:rsidRDefault="00DE18F9" w:rsidP="00E61AC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A62ABF" w14:textId="77777777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9A6753" w14:textId="61065EB9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GRILLED CHEESE (</w:t>
                      </w:r>
                      <w:r w:rsidRPr="00332849">
                        <w:rPr>
                          <w:b/>
                          <w:sz w:val="28"/>
                          <w:szCs w:val="28"/>
                        </w:rPr>
                        <w:t>Adult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s)  </w:t>
                      </w:r>
                      <w:r w:rsidRPr="00332849">
                        <w:rPr>
                          <w:sz w:val="28"/>
                          <w:szCs w:val="28"/>
                        </w:rPr>
                        <w:t>$5.99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(</w:t>
                      </w:r>
                      <w:r w:rsidRPr="00332849">
                        <w:rPr>
                          <w:b/>
                          <w:sz w:val="28"/>
                          <w:szCs w:val="28"/>
                        </w:rPr>
                        <w:t>Kids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$3.00              </w:t>
                      </w:r>
                    </w:p>
                    <w:p w14:paraId="412A672A" w14:textId="0B8E32A2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</w:t>
                      </w:r>
                    </w:p>
                    <w:p w14:paraId="12C4A049" w14:textId="77777777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C45C4D2" w14:textId="77777777" w:rsidR="00DE18F9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</w:t>
                      </w:r>
                    </w:p>
                    <w:p w14:paraId="3B9C7DE3" w14:textId="77777777" w:rsidR="00DE18F9" w:rsidRPr="00E61AC0" w:rsidRDefault="00DE18F9" w:rsidP="00E61AC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18F9">
        <w:rPr>
          <w:noProof/>
        </w:rPr>
        <w:drawing>
          <wp:anchor distT="0" distB="0" distL="114300" distR="114300" simplePos="0" relativeHeight="251707395" behindDoc="0" locked="0" layoutInCell="1" allowOverlap="1" wp14:anchorId="410931CB" wp14:editId="79B42F73">
            <wp:simplePos x="0" y="0"/>
            <wp:positionH relativeFrom="page">
              <wp:posOffset>5486400</wp:posOffset>
            </wp:positionH>
            <wp:positionV relativeFrom="page">
              <wp:posOffset>5943600</wp:posOffset>
            </wp:positionV>
            <wp:extent cx="1371600" cy="764540"/>
            <wp:effectExtent l="0" t="0" r="0" b="0"/>
            <wp:wrapThrough wrapText="bothSides">
              <wp:wrapPolygon edited="0">
                <wp:start x="0" y="0"/>
                <wp:lineTo x="0" y="20811"/>
                <wp:lineTo x="21200" y="20811"/>
                <wp:lineTo x="21200" y="0"/>
                <wp:lineTo x="0" y="0"/>
              </wp:wrapPolygon>
            </wp:wrapThrough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F9">
        <w:rPr>
          <w:noProof/>
        </w:rPr>
        <w:drawing>
          <wp:anchor distT="0" distB="0" distL="114300" distR="114300" simplePos="0" relativeHeight="251709443" behindDoc="0" locked="0" layoutInCell="1" allowOverlap="1" wp14:anchorId="538EF263" wp14:editId="7BCCC526">
            <wp:simplePos x="0" y="0"/>
            <wp:positionH relativeFrom="page">
              <wp:posOffset>6858000</wp:posOffset>
            </wp:positionH>
            <wp:positionV relativeFrom="page">
              <wp:posOffset>6172200</wp:posOffset>
            </wp:positionV>
            <wp:extent cx="137160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1200" y="21000"/>
                <wp:lineTo x="21200" y="0"/>
                <wp:lineTo x="0" y="0"/>
              </wp:wrapPolygon>
            </wp:wrapThrough>
            <wp:docPr id="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F9">
        <w:rPr>
          <w:noProof/>
        </w:rPr>
        <w:drawing>
          <wp:anchor distT="0" distB="0" distL="114300" distR="114300" simplePos="0" relativeHeight="251711491" behindDoc="0" locked="0" layoutInCell="1" allowOverlap="1" wp14:anchorId="4F9A695C" wp14:editId="1BE2F60D">
            <wp:simplePos x="0" y="0"/>
            <wp:positionH relativeFrom="page">
              <wp:posOffset>8229600</wp:posOffset>
            </wp:positionH>
            <wp:positionV relativeFrom="page">
              <wp:posOffset>5943600</wp:posOffset>
            </wp:positionV>
            <wp:extent cx="135382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1073" y="21000"/>
                <wp:lineTo x="21073" y="0"/>
                <wp:lineTo x="0" y="0"/>
              </wp:wrapPolygon>
            </wp:wrapThrough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52">
        <w:rPr>
          <w:noProof/>
        </w:rPr>
        <mc:AlternateContent>
          <mc:Choice Requires="wps">
            <w:drawing>
              <wp:anchor distT="0" distB="0" distL="114300" distR="114300" simplePos="0" relativeHeight="251702275" behindDoc="0" locked="0" layoutInCell="1" allowOverlap="1" wp14:anchorId="40BFCC9B" wp14:editId="4CEC2132">
                <wp:simplePos x="0" y="0"/>
                <wp:positionH relativeFrom="page">
                  <wp:posOffset>939800</wp:posOffset>
                </wp:positionH>
                <wp:positionV relativeFrom="page">
                  <wp:posOffset>685800</wp:posOffset>
                </wp:positionV>
                <wp:extent cx="3187700" cy="685800"/>
                <wp:effectExtent l="0" t="0" r="0" b="0"/>
                <wp:wrapThrough wrapText="bothSides">
                  <wp:wrapPolygon edited="0">
                    <wp:start x="172" y="0"/>
                    <wp:lineTo x="172" y="20800"/>
                    <wp:lineTo x="21170" y="20800"/>
                    <wp:lineTo x="21170" y="0"/>
                    <wp:lineTo x="172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DB9D1" w14:textId="77777777" w:rsidR="00DE18F9" w:rsidRPr="00B544A7" w:rsidRDefault="00DE18F9" w:rsidP="004F6DD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544A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HOURS </w:t>
                            </w:r>
                          </w:p>
                          <w:p w14:paraId="776E2C03" w14:textId="77777777" w:rsidR="00DE18F9" w:rsidRPr="00B544A7" w:rsidRDefault="00DE18F9" w:rsidP="004F6DD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B544A7">
                              <w:rPr>
                                <w:b/>
                                <w:sz w:val="32"/>
                                <w:szCs w:val="32"/>
                                <w:u w:val="thick"/>
                              </w:rPr>
                              <w:t>M-TH 9-2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margin-left:74pt;margin-top:54pt;width:251pt;height:54pt;z-index:25170227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" mv:complextextbox="1" filled="f" stroked="f">
                <v:textbox>
                  <w:txbxContent>
                    <w:p w14:paraId="081DB9D1" w14:textId="77777777" w:rsidR="00DE18F9" w:rsidRPr="00B544A7" w:rsidRDefault="00DE18F9" w:rsidP="004F6DD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544A7">
                        <w:rPr>
                          <w:b/>
                          <w:sz w:val="32"/>
                          <w:szCs w:val="32"/>
                        </w:rPr>
                        <w:t xml:space="preserve">HOURS </w:t>
                      </w:r>
                    </w:p>
                    <w:p w14:paraId="776E2C03" w14:textId="77777777" w:rsidR="00DE18F9" w:rsidRPr="00B544A7" w:rsidRDefault="00DE18F9" w:rsidP="004F6DD4">
                      <w:pPr>
                        <w:jc w:val="center"/>
                        <w:rPr>
                          <w:b/>
                          <w:sz w:val="32"/>
                          <w:szCs w:val="32"/>
                          <w:u w:val="thick"/>
                        </w:rPr>
                      </w:pPr>
                      <w:r w:rsidRPr="00B544A7">
                        <w:rPr>
                          <w:b/>
                          <w:sz w:val="32"/>
                          <w:szCs w:val="32"/>
                          <w:u w:val="thick"/>
                        </w:rPr>
                        <w:t>M-TH 9-2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1352">
        <w:rPr>
          <w:noProof/>
        </w:rP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73BE117A" wp14:editId="03187845">
                <wp:simplePos x="0" y="0"/>
                <wp:positionH relativeFrom="page">
                  <wp:posOffset>6248400</wp:posOffset>
                </wp:positionH>
                <wp:positionV relativeFrom="page">
                  <wp:posOffset>749300</wp:posOffset>
                </wp:positionV>
                <wp:extent cx="2857500" cy="393700"/>
                <wp:effectExtent l="0" t="0" r="0" b="12700"/>
                <wp:wrapThrough wrapText="bothSides">
                  <wp:wrapPolygon edited="0">
                    <wp:start x="192" y="0"/>
                    <wp:lineTo x="192" y="20903"/>
                    <wp:lineTo x="21120" y="20903"/>
                    <wp:lineTo x="21120" y="0"/>
                    <wp:lineTo x="192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807E3" w14:textId="77777777" w:rsidR="00DE18F9" w:rsidRPr="00B544A7" w:rsidRDefault="00DE18F9" w:rsidP="00E61AC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thick" w:color="000000" w:themeColor="text1"/>
                              </w:rPr>
                            </w:pPr>
                            <w:r w:rsidRPr="00B544A7">
                              <w:rPr>
                                <w:b/>
                                <w:sz w:val="32"/>
                                <w:szCs w:val="32"/>
                                <w:u w:val="thick" w:color="000000" w:themeColor="text1"/>
                              </w:rPr>
                              <w:t>SANDWICHES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margin-left:492pt;margin-top:59pt;width:225pt;height:31pt;z-index:25169920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ibgtQCAAAf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" mv:complextextbox="1" filled="f" stroked="f">
                <v:textbox>
                  <w:txbxContent>
                    <w:p w14:paraId="5D8807E3" w14:textId="77777777" w:rsidR="00DE18F9" w:rsidRPr="00B544A7" w:rsidRDefault="00DE18F9" w:rsidP="00E61AC0">
                      <w:pPr>
                        <w:jc w:val="center"/>
                        <w:rPr>
                          <w:b/>
                          <w:sz w:val="32"/>
                          <w:szCs w:val="32"/>
                          <w:u w:val="thick" w:color="000000" w:themeColor="text1"/>
                        </w:rPr>
                      </w:pPr>
                      <w:r w:rsidRPr="00B544A7">
                        <w:rPr>
                          <w:b/>
                          <w:sz w:val="32"/>
                          <w:szCs w:val="32"/>
                          <w:u w:val="thick" w:color="000000" w:themeColor="text1"/>
                        </w:rPr>
                        <w:t>SANDWICHES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14B9">
        <w:rPr>
          <w:noProof/>
        </w:rPr>
        <mc:AlternateContent>
          <mc:Choice Requires="wpg">
            <w:drawing>
              <wp:anchor distT="0" distB="0" distL="114300" distR="114300" simplePos="1" relativeHeight="251703299" behindDoc="0" locked="0" layoutInCell="1" allowOverlap="1" wp14:anchorId="4DA7885B" wp14:editId="69DE7050">
                <wp:simplePos x="571500" y="1637665"/>
                <wp:positionH relativeFrom="page">
                  <wp:posOffset>571500</wp:posOffset>
                </wp:positionH>
                <wp:positionV relativeFrom="page">
                  <wp:posOffset>1637665</wp:posOffset>
                </wp:positionV>
                <wp:extent cx="3886200" cy="5664200"/>
                <wp:effectExtent l="0" t="0" r="0" b="0"/>
                <wp:wrapThrough wrapText="bothSides">
                  <wp:wrapPolygon edited="0">
                    <wp:start x="141" y="0"/>
                    <wp:lineTo x="141" y="21503"/>
                    <wp:lineTo x="21318" y="21503"/>
                    <wp:lineTo x="21318" y="0"/>
                    <wp:lineTo x="141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5664200"/>
                          <a:chOff x="0" y="0"/>
                          <a:chExt cx="3886200" cy="5664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0"/>
                            <a:ext cx="3886200" cy="566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52EEBE74" w14:textId="77777777" w:rsidR="00DE18F9" w:rsidRDefault="00DE18F9" w:rsidP="0026406E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DRINKS</w:t>
                              </w:r>
                            </w:p>
                            <w:p w14:paraId="2C0D4966" w14:textId="77777777" w:rsidR="00DE18F9" w:rsidRDefault="00DE18F9" w:rsidP="0026406E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</w:p>
                            <w:p w14:paraId="14C59F0E" w14:textId="53D9E9FC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HOPE COFFEE (DAILY BLEND</w:t>
                              </w:r>
                              <w:r w:rsidRPr="00B544A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)$1.</w:t>
                              </w:r>
                              <w:r w:rsidR="000B586D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79</w:t>
                              </w:r>
                              <w:r w:rsidRPr="00B544A7"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-$1.95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 xml:space="preserve">  </w:t>
                              </w:r>
                            </w:p>
                            <w:p w14:paraId="7C739D1F" w14:textId="77777777" w:rsidR="00DE18F9" w:rsidRDefault="00DE18F9" w:rsidP="0026406E">
                              <w:pPr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</w:p>
                            <w:p w14:paraId="7A5FA193" w14:textId="77777777" w:rsidR="00DE18F9" w:rsidRDefault="00DE18F9" w:rsidP="0026406E">
                              <w:pPr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 w:rsidRPr="00B544A7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Also available:</w:t>
                              </w:r>
                            </w:p>
                            <w:p w14:paraId="41C67339" w14:textId="77777777" w:rsidR="00DE18F9" w:rsidRPr="00B544A7" w:rsidRDefault="00DE18F9" w:rsidP="0026406E">
                              <w:pPr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</w:p>
                            <w:p w14:paraId="753F1E0E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 xml:space="preserve">SPECIALTY COFFEES </w:t>
                              </w:r>
                            </w:p>
                            <w:p w14:paraId="117102D0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SMOOTHIES</w:t>
                              </w:r>
                            </w:p>
                            <w:p w14:paraId="3785A5A1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ITALIAN CREAM SODAS</w:t>
                              </w:r>
                            </w:p>
                            <w:p w14:paraId="1D2FD095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ITALIAN SODAS</w:t>
                              </w:r>
                            </w:p>
                            <w:p w14:paraId="4E61955B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FRAPPES</w:t>
                              </w:r>
                            </w:p>
                            <w:p w14:paraId="10ABAADD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COKE PRODUCTS</w:t>
                              </w:r>
                            </w:p>
                            <w:p w14:paraId="24C69BDB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BOTTLED WATER</w:t>
                              </w:r>
                            </w:p>
                            <w:p w14:paraId="23381EF2" w14:textId="4B4E2620" w:rsidR="00DE18F9" w:rsidRDefault="00DE18F9" w:rsidP="009E2FC5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E2FC5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Call-in orders are welcome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1AC5045" w14:textId="30B40949" w:rsidR="00DE18F9" w:rsidRDefault="00DE18F9" w:rsidP="009E2FC5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Call Diane - 409-659-0875  </w:t>
                              </w:r>
                            </w:p>
                            <w:p w14:paraId="6407342B" w14:textId="05D4F836" w:rsidR="00DE18F9" w:rsidRDefault="00DE18F9" w:rsidP="009E2FC5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OR  Trina -201-1475</w:t>
                              </w:r>
                            </w:p>
                            <w:p w14:paraId="03694C63" w14:textId="77777777" w:rsidR="00DE18F9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79A4219E" w14:textId="6496F157" w:rsidR="00DE18F9" w:rsidRPr="00B544A7" w:rsidRDefault="00DE18F9" w:rsidP="00DE18F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  <w:r w:rsidRPr="00B544A7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 xml:space="preserve">TO BOOK YOUR GROUP </w:t>
                              </w:r>
                              <w:proofErr w:type="gramStart"/>
                              <w:r w:rsidRPr="00B544A7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  <w:t>EVENT !</w:t>
                              </w:r>
                              <w:proofErr w:type="gramEnd"/>
                            </w:p>
                            <w:p w14:paraId="4755DC13" w14:textId="50A85378" w:rsidR="00DE18F9" w:rsidRDefault="00DE18F9" w:rsidP="00DE18F9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CALL </w:t>
                              </w:r>
                              <w:r w:rsidRPr="00030B70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TRINA</w:t>
                              </w:r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AT 409-</w:t>
                              </w:r>
                              <w:r w:rsidRPr="00030B70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t>201-1475</w:t>
                              </w:r>
                            </w:p>
                            <w:p w14:paraId="28AA9852" w14:textId="43E8AFAD" w:rsidR="00DE18F9" w:rsidRPr="0026406E" w:rsidRDefault="00DE18F9" w:rsidP="00DE18F9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  <w:t>FOR MORE INFORMATION.</w:t>
                              </w:r>
                              <w:proofErr w:type="gramEnd"/>
                            </w:p>
                            <w:p w14:paraId="33A24740" w14:textId="77777777" w:rsidR="00DE18F9" w:rsidRDefault="00DE18F9" w:rsidP="00030B70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</w:pPr>
                            </w:p>
                            <w:p w14:paraId="73942455" w14:textId="77777777" w:rsidR="00DE18F9" w:rsidRPr="0026406E" w:rsidRDefault="00DE18F9" w:rsidP="00030B70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32"/>
                                  <w:u w:val="thick"/>
                                </w:rPr>
                              </w:pPr>
                            </w:p>
                            <w:p w14:paraId="1542D907" w14:textId="77777777" w:rsidR="00DE18F9" w:rsidRPr="0026406E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</w:rPr>
                                <w:drawing>
                                  <wp:inline distT="0" distB="0" distL="0" distR="0" wp14:anchorId="74341CBA" wp14:editId="0E3EFD64">
                                    <wp:extent cx="1854200" cy="3111500"/>
                                    <wp:effectExtent l="0" t="0" r="0" b="12700"/>
                                    <wp:docPr id="54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4200" cy="311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8C96AB" w14:textId="77777777" w:rsidR="00DE18F9" w:rsidRPr="0026406E" w:rsidRDefault="00DE18F9" w:rsidP="0026406E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218B9582" wp14:editId="02F36E34">
                                    <wp:extent cx="1854200" cy="3124200"/>
                                    <wp:effectExtent l="0" t="0" r="0" b="0"/>
                                    <wp:docPr id="55" name="Picture 55" descr="Macintosh HD:Applications:Microsoft Office 2011:Office:Media:Clipart: Food &amp; Dining.localized:AA02191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Applications:Microsoft Office 2011:Office:Media:Clipart: Food &amp; Dining.localized:AA02191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54200" cy="3124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294005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54165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789940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038225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128587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534160"/>
                            <a:ext cx="25755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781810"/>
                            <a:ext cx="25755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2030095"/>
                            <a:ext cx="258445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278380"/>
                            <a:ext cx="261302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2526030"/>
                            <a:ext cx="264160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277431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3022600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3270250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3518535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376618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4014470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4262755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451040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4758690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5006975"/>
                            <a:ext cx="370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5254625"/>
                            <a:ext cx="370332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4" style="position:absolute;margin-left:45pt;margin-top:128.95pt;width:306pt;height:446pt;z-index:251703299;mso-position-horizontal-relative:page;mso-position-vertical-relative:page" coordsize="3886200,5664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" mv:complextextbox="1">
                <v:shape id="Text Box 56" o:spid="_x0000_s1035" type="#_x0000_t202" style="position:absolute;width:3886200;height:5664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URQxQAA&#10;ANsAAAAPAAAAZHJzL2Rvd25yZXYueG1sRI9Ba8JAFITvgv9heUJvdWOhMUTXUEtbPES02oPHR/aZ&#10;hGbfhuw2if++Wyh4HGbmG2adjaYRPXWutqxgMY9AEBdW11wq+Dq/PyYgnEfW2FgmBTdykG2mkzWm&#10;2g78Sf3JlyJA2KWooPK+TaV0RUUG3dy2xMG72s6gD7Irpe5wCHDTyKcoiqXBmsNChS29VlR8n36M&#10;AspHc94nyzd/2F4/oktyHHJdKvUwG19WIDyN/h7+b++0gucY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xRFDFAAAA2wAAAA8AAAAAAAAAAAAAAAAAlwIAAGRycy9k&#10;b3ducmV2LnhtbFBLBQYAAAAABAAEAPUAAACJAwAAAAA=&#10;" mv:complextextbox="1" filled="f" stroked="f"/>
                <v:shape id="Text Box 1" o:spid="_x0000_s1036" type="#_x0000_t202" style="position:absolute;left:91440;top:45720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2" inset="0,0,0,0">
                    <w:txbxContent>
                      <w:p w14:paraId="52EEBE74" w14:textId="77777777" w:rsidR="00DE18F9" w:rsidRDefault="00DE18F9" w:rsidP="0026406E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DRINKS</w:t>
                        </w:r>
                      </w:p>
                      <w:p w14:paraId="2C0D4966" w14:textId="77777777" w:rsidR="00DE18F9" w:rsidRDefault="00DE18F9" w:rsidP="0026406E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</w:p>
                      <w:p w14:paraId="14C59F0E" w14:textId="53D9E9FC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HOPE COFFEE (DAILY BLEND</w:t>
                        </w:r>
                        <w:r w:rsidRPr="00B544A7">
                          <w:rPr>
                            <w:color w:val="000000" w:themeColor="text1"/>
                            <w:sz w:val="32"/>
                            <w:szCs w:val="32"/>
                          </w:rPr>
                          <w:t>)$1.</w:t>
                        </w:r>
                        <w:r w:rsidR="000B586D">
                          <w:rPr>
                            <w:color w:val="000000" w:themeColor="text1"/>
                            <w:sz w:val="32"/>
                            <w:szCs w:val="32"/>
                          </w:rPr>
                          <w:t>79</w:t>
                        </w:r>
                        <w:r w:rsidRPr="00B544A7">
                          <w:rPr>
                            <w:color w:val="000000" w:themeColor="text1"/>
                            <w:sz w:val="32"/>
                            <w:szCs w:val="32"/>
                          </w:rPr>
                          <w:t>-$1.95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 xml:space="preserve">  </w:t>
                        </w:r>
                      </w:p>
                      <w:p w14:paraId="7C739D1F" w14:textId="77777777" w:rsidR="00DE18F9" w:rsidRDefault="00DE18F9" w:rsidP="0026406E">
                        <w:pPr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</w:p>
                      <w:p w14:paraId="7A5FA193" w14:textId="77777777" w:rsidR="00DE18F9" w:rsidRDefault="00DE18F9" w:rsidP="0026406E">
                        <w:pPr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 w:rsidRPr="00B544A7"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Also available:</w:t>
                        </w:r>
                      </w:p>
                      <w:p w14:paraId="41C67339" w14:textId="77777777" w:rsidR="00DE18F9" w:rsidRPr="00B544A7" w:rsidRDefault="00DE18F9" w:rsidP="0026406E">
                        <w:pPr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</w:p>
                      <w:p w14:paraId="753F1E0E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 xml:space="preserve">SPECIALTY COFFEES </w:t>
                        </w:r>
                      </w:p>
                      <w:p w14:paraId="117102D0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SMOOTHIES</w:t>
                        </w:r>
                      </w:p>
                      <w:p w14:paraId="3785A5A1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ITALIAN CREAM SODAS</w:t>
                        </w:r>
                      </w:p>
                      <w:p w14:paraId="1D2FD095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ITALIAN SODAS</w:t>
                        </w:r>
                      </w:p>
                      <w:p w14:paraId="4E61955B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FRAPPES</w:t>
                        </w:r>
                      </w:p>
                      <w:p w14:paraId="10ABAADD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COKE PRODUCTS</w:t>
                        </w:r>
                      </w:p>
                      <w:p w14:paraId="24C69BDB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BOTTLED WATER</w:t>
                        </w:r>
                      </w:p>
                      <w:p w14:paraId="23381EF2" w14:textId="4B4E2620" w:rsidR="00DE18F9" w:rsidRDefault="00DE18F9" w:rsidP="009E2FC5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E2FC5"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  <w:t>Call-in orders are welcome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  <w:p w14:paraId="61AC5045" w14:textId="30B40949" w:rsidR="00DE18F9" w:rsidRDefault="00DE18F9" w:rsidP="009E2FC5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Call Diane - 409-659-0875  </w:t>
                        </w:r>
                      </w:p>
                      <w:p w14:paraId="6407342B" w14:textId="05D4F836" w:rsidR="00DE18F9" w:rsidRDefault="00DE18F9" w:rsidP="009E2FC5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OR  Trina -201-1475</w:t>
                        </w:r>
                      </w:p>
                      <w:p w14:paraId="03694C63" w14:textId="77777777" w:rsidR="00DE18F9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79A4219E" w14:textId="6496F157" w:rsidR="00DE18F9" w:rsidRPr="00B544A7" w:rsidRDefault="00DE18F9" w:rsidP="00DE18F9">
                        <w:pPr>
                          <w:jc w:val="center"/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  <w:r w:rsidRPr="00B544A7"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 xml:space="preserve">TO BOOK YOUR GROUP </w:t>
                        </w:r>
                        <w:proofErr w:type="gramStart"/>
                        <w:r w:rsidRPr="00B544A7"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  <w:t>EVENT !</w:t>
                        </w:r>
                        <w:proofErr w:type="gramEnd"/>
                      </w:p>
                      <w:p w14:paraId="4755DC13" w14:textId="50A85378" w:rsidR="00DE18F9" w:rsidRDefault="00DE18F9" w:rsidP="00DE18F9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CALL </w:t>
                        </w:r>
                        <w:r w:rsidRPr="00030B70"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TRINA</w:t>
                        </w:r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 xml:space="preserve"> AT 409-</w:t>
                        </w:r>
                        <w:r w:rsidRPr="00030B70">
                          <w:rPr>
                            <w:b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t>201-1475</w:t>
                        </w:r>
                      </w:p>
                      <w:p w14:paraId="28AA9852" w14:textId="43E8AFAD" w:rsidR="00DE18F9" w:rsidRPr="0026406E" w:rsidRDefault="00DE18F9" w:rsidP="00DE18F9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:sz w:val="32"/>
                            <w:szCs w:val="32"/>
                          </w:rPr>
                          <w:t>FOR MORE INFORMATION.</w:t>
                        </w:r>
                        <w:proofErr w:type="gramEnd"/>
                      </w:p>
                      <w:p w14:paraId="33A24740" w14:textId="77777777" w:rsidR="00DE18F9" w:rsidRDefault="00DE18F9" w:rsidP="00030B70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</w:pPr>
                      </w:p>
                      <w:p w14:paraId="73942455" w14:textId="77777777" w:rsidR="00DE18F9" w:rsidRPr="0026406E" w:rsidRDefault="00DE18F9" w:rsidP="00030B70">
                        <w:pPr>
                          <w:jc w:val="center"/>
                          <w:rPr>
                            <w:color w:val="000000" w:themeColor="text1"/>
                            <w:sz w:val="32"/>
                            <w:szCs w:val="32"/>
                            <w:u w:val="thick"/>
                          </w:rPr>
                        </w:pPr>
                      </w:p>
                      <w:p w14:paraId="1542D907" w14:textId="77777777" w:rsidR="00DE18F9" w:rsidRPr="0026406E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32"/>
                            <w:u w:val="single"/>
                          </w:rPr>
                          <w:drawing>
                            <wp:inline distT="0" distB="0" distL="0" distR="0" wp14:anchorId="74341CBA" wp14:editId="0E3EFD64">
                              <wp:extent cx="1854200" cy="3111500"/>
                              <wp:effectExtent l="0" t="0" r="0" b="12700"/>
                              <wp:docPr id="54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4200" cy="311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8C96AB" w14:textId="77777777" w:rsidR="00DE18F9" w:rsidRPr="0026406E" w:rsidRDefault="00DE18F9" w:rsidP="0026406E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32"/>
                            <w:szCs w:val="32"/>
                          </w:rPr>
                          <w:drawing>
                            <wp:inline distT="0" distB="0" distL="0" distR="0" wp14:anchorId="218B9582" wp14:editId="02F36E34">
                              <wp:extent cx="1854200" cy="3124200"/>
                              <wp:effectExtent l="0" t="0" r="0" b="0"/>
                              <wp:docPr id="55" name="Picture 55" descr="Macintosh HD:Applications:Microsoft Office 2011:Office:Media:Clipart: Food &amp; Dining.localized:AA0219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Applications:Microsoft Office 2011:Office:Media:Clipart: Food &amp; Dining.localized:AA02191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4200" cy="312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" o:spid="_x0000_s1037" type="#_x0000_t202" style="position:absolute;left:91440;top:294005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/>
                  </v:textbox>
                </v:shape>
                <v:shape id="Text Box 3" o:spid="_x0000_s1038" type="#_x0000_t202" style="position:absolute;left:91440;top:54165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16" inset="0,0,0,0">
                    <w:txbxContent/>
                  </v:textbox>
                </v:shape>
                <v:shape id="Text Box 16" o:spid="_x0000_s1039" type="#_x0000_t202" style="position:absolute;left:91440;top:789940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0" type="#_x0000_t202" style="position:absolute;left:91440;top:1038225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1" type="#_x0000_t202" style="position:absolute;left:91440;top:128587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19" inset="0,0,0,0">
                    <w:txbxContent/>
                  </v:textbox>
                </v:shape>
                <v:shape id="Text Box 19" o:spid="_x0000_s1042" type="#_x0000_t202" style="position:absolute;left:91440;top:1534160;width:257556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3" type="#_x0000_t202" style="position:absolute;left:91440;top:1781810;width:257556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44" type="#_x0000_t202" style="position:absolute;left:91440;top:2030095;width:258445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45" type="#_x0000_t202" style="position:absolute;left:91440;top:2278380;width:261302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46" type="#_x0000_t202" style="position:absolute;left:91440;top:2526030;width:264160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47" type="#_x0000_t202" style="position:absolute;left:91440;top:277431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48" type="#_x0000_t202" style="position:absolute;left:91440;top:3022600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49" type="#_x0000_t202" style="position:absolute;left:91440;top:3270250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50" type="#_x0000_t202" style="position:absolute;left:91440;top:3518535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30" inset="0,0,0,0">
                    <w:txbxContent/>
                  </v:textbox>
                </v:shape>
                <v:shape id="Text Box 30" o:spid="_x0000_s1051" type="#_x0000_t202" style="position:absolute;left:91440;top:376618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2" type="#_x0000_t202" style="position:absolute;left:91440;top:4014470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3" type="#_x0000_t202" style="position:absolute;left:91440;top:4262755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54" type="#_x0000_t202" style="position:absolute;left:91440;top:451040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55" type="#_x0000_t202" style="position:absolute;left:91440;top:4758690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56" type="#_x0000_t202" style="position:absolute;left:91440;top:5006975;width:370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57" type="#_x0000_t202" style="position:absolute;left:91440;top:5254625;width:370332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544A7">
        <w:rPr>
          <w:noProof/>
        </w:rPr>
        <w:drawing>
          <wp:anchor distT="0" distB="0" distL="114300" distR="114300" simplePos="0" relativeHeight="251705347" behindDoc="0" locked="0" layoutInCell="1" allowOverlap="1" wp14:anchorId="1C4199F6" wp14:editId="031C8E26">
            <wp:simplePos x="0" y="0"/>
            <wp:positionH relativeFrom="page">
              <wp:posOffset>3352800</wp:posOffset>
            </wp:positionH>
            <wp:positionV relativeFrom="page">
              <wp:posOffset>3360420</wp:posOffset>
            </wp:positionV>
            <wp:extent cx="698500" cy="1051560"/>
            <wp:effectExtent l="0" t="0" r="12700" b="0"/>
            <wp:wrapThrough wrapText="bothSides">
              <wp:wrapPolygon edited="0">
                <wp:start x="5498" y="0"/>
                <wp:lineTo x="0" y="522"/>
                <wp:lineTo x="0" y="4696"/>
                <wp:lineTo x="2356" y="18261"/>
                <wp:lineTo x="4713" y="20870"/>
                <wp:lineTo x="6284" y="20870"/>
                <wp:lineTo x="14138" y="20870"/>
                <wp:lineTo x="16495" y="20870"/>
                <wp:lineTo x="18851" y="16696"/>
                <wp:lineTo x="21207" y="4696"/>
                <wp:lineTo x="21207" y="522"/>
                <wp:lineTo x="15709" y="0"/>
                <wp:lineTo x="5498" y="0"/>
              </wp:wrapPolygon>
            </wp:wrapThrough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AC0" w:rsidSect="00E61AC0">
      <w:headerReference w:type="default" r:id="rId15"/>
      <w:foot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F5DDF" w14:textId="77777777" w:rsidR="005314B9" w:rsidRDefault="005314B9">
      <w:r>
        <w:separator/>
      </w:r>
    </w:p>
  </w:endnote>
  <w:endnote w:type="continuationSeparator" w:id="0">
    <w:p w14:paraId="52EE9633" w14:textId="77777777" w:rsidR="005314B9" w:rsidRDefault="0053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92959" w14:textId="77777777" w:rsidR="00DE18F9" w:rsidRDefault="00DE18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4EEBFA" wp14:editId="2D6338A0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0" y="0"/>
                  <wp:lineTo x="0" y="21257"/>
                  <wp:lineTo x="21467" y="21257"/>
                  <wp:lineTo x="21467" y="0"/>
                  <wp:lineTo x="0" y="0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" fillcolor="#9b9a91 [1951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DE79D" w14:textId="77777777" w:rsidR="005314B9" w:rsidRDefault="005314B9">
      <w:r>
        <w:separator/>
      </w:r>
    </w:p>
  </w:footnote>
  <w:footnote w:type="continuationSeparator" w:id="0">
    <w:p w14:paraId="575C5DA6" w14:textId="77777777" w:rsidR="005314B9" w:rsidRDefault="005314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C8606" w14:textId="37412C4A" w:rsidR="00DE18F9" w:rsidRDefault="00DE18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117F483" wp14:editId="142CCF2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228600"/>
              <wp:effectExtent l="0" t="0" r="0" b="0"/>
              <wp:wrapTight wrapText="bothSides">
                <wp:wrapPolygon edited="0">
                  <wp:start x="0" y="0"/>
                  <wp:lineTo x="0" y="19200"/>
                  <wp:lineTo x="21467" y="19200"/>
                  <wp:lineTo x="21467" y="0"/>
                  <wp:lineTo x="0" y="0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36pt;margin-top:36pt;width:324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" o:allowincell="f" fillcolor="#a40000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42B2BC6A" wp14:editId="0151CEFC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4114800" cy="914400"/>
              <wp:effectExtent l="0" t="0" r="0" b="0"/>
              <wp:wrapTight wrapText="bothSides">
                <wp:wrapPolygon edited="0">
                  <wp:start x="0" y="0"/>
                  <wp:lineTo x="0" y="21000"/>
                  <wp:lineTo x="21467" y="21000"/>
                  <wp:lineTo x="21467" y="0"/>
                  <wp:lineTo x="0" y="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5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" o:allowincell="f" fillcolor="#55544d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D638939" wp14:editId="3D7BF340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731520"/>
              <wp:effectExtent l="0" t="0" r="0" b="5080"/>
              <wp:wrapTight wrapText="bothSides">
                <wp:wrapPolygon edited="0">
                  <wp:start x="0" y="0"/>
                  <wp:lineTo x="0" y="21000"/>
                  <wp:lineTo x="21467" y="21000"/>
                  <wp:lineTo x="21467" y="0"/>
                  <wp:lineTo x="0" y="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7315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6in;margin-top:50.4pt;width:324pt;height:57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" o:allowincell="f" fillcolor="#55544d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39FBB58F" wp14:editId="0870F2EA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" o:allowincell="f" fillcolor="#e0dfd6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7023A4D1" wp14:editId="63C12A9C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" o:allowincell="f" fillcolor="#e0dfd6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4ABD5CD" wp14:editId="5A4CDCC3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" fillcolor="#a40000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EE137" w14:textId="1FFEA3E5" w:rsidR="00DE18F9" w:rsidRDefault="0053633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80E6A4" wp14:editId="0EEB20A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103120"/>
              <wp:effectExtent l="0" t="0" r="0" b="5080"/>
              <wp:wrapTight wrapText="bothSides">
                <wp:wrapPolygon edited="0">
                  <wp:start x="0" y="0"/>
                  <wp:lineTo x="0" y="21391"/>
                  <wp:lineTo x="21467" y="21391"/>
                  <wp:lineTo x="21467" y="0"/>
                  <wp:lineTo x="0" y="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1031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36pt;margin-top:50.4pt;width:324pt;height:165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" o:allowincell="f" fillcolor="#55544d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 w:rsidR="00DE18F9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30912C3A" wp14:editId="06E24FD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" o:allowincell="f" fillcolor="#e0dfd6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 w:rsidR="00DE18F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1A49BE" wp14:editId="608BF42F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" fillcolor="#a40000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 w:rsidR="00DE18F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239A12" wp14:editId="14DA8D1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" fillcolor="#55544d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 w:rsidR="00DE18F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6287A4" wp14:editId="21FA567A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" o:allowincell="f" fillcolor="#a40000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0"/>
  <w:embedSystemFonts/>
  <w:activeWritingStyle w:appName="MSWord" w:lang="en-US" w:vendorID="64" w:dllVersion="131078" w:nlCheck="1" w:checkStyle="1"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E61AC0"/>
    <w:rsid w:val="00030B70"/>
    <w:rsid w:val="000B40AC"/>
    <w:rsid w:val="000B586D"/>
    <w:rsid w:val="00147884"/>
    <w:rsid w:val="001841CA"/>
    <w:rsid w:val="001A27E1"/>
    <w:rsid w:val="001C1206"/>
    <w:rsid w:val="0026406E"/>
    <w:rsid w:val="002A5894"/>
    <w:rsid w:val="00304B14"/>
    <w:rsid w:val="00332849"/>
    <w:rsid w:val="003C2B03"/>
    <w:rsid w:val="004F6DD4"/>
    <w:rsid w:val="005314B9"/>
    <w:rsid w:val="0053633B"/>
    <w:rsid w:val="00600B02"/>
    <w:rsid w:val="0085624B"/>
    <w:rsid w:val="008C00F3"/>
    <w:rsid w:val="009E219E"/>
    <w:rsid w:val="009E2FC5"/>
    <w:rsid w:val="00A071D7"/>
    <w:rsid w:val="00A27447"/>
    <w:rsid w:val="00AA51B2"/>
    <w:rsid w:val="00B02F26"/>
    <w:rsid w:val="00B544A7"/>
    <w:rsid w:val="00BB3DF6"/>
    <w:rsid w:val="00BE4EE0"/>
    <w:rsid w:val="00C34D3E"/>
    <w:rsid w:val="00C502B9"/>
    <w:rsid w:val="00C81746"/>
    <w:rsid w:val="00CB4D2F"/>
    <w:rsid w:val="00CD56FD"/>
    <w:rsid w:val="00D81352"/>
    <w:rsid w:val="00DE18F9"/>
    <w:rsid w:val="00DF733D"/>
    <w:rsid w:val="00E61AC0"/>
    <w:rsid w:val="00EA64FD"/>
    <w:rsid w:val="00EB01E2"/>
    <w:rsid w:val="00ED148B"/>
    <w:rsid w:val="00F13240"/>
    <w:rsid w:val="00FB14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F45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55544D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55544D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55544D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55544D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55544D" w:themeColor="text2"/>
      <w:sz w:val="28"/>
      <w:szCs w:val="32"/>
    </w:rPr>
  </w:style>
  <w:style w:type="paragraph" w:styleId="BodyText">
    <w:name w:val="Body Text"/>
    <w:basedOn w:val="Normal"/>
    <w:link w:val="BodyTextChar"/>
    <w:semiHidden/>
    <w:unhideWhenUsed/>
    <w:rsid w:val="00864160"/>
    <w:pPr>
      <w:spacing w:after="120" w:line="264" w:lineRule="auto"/>
    </w:pPr>
    <w:rPr>
      <w:color w:val="55544D" w:themeColor="text2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864160"/>
    <w:rPr>
      <w:color w:val="55544D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55544D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55544D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55544D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55544D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D0603"/>
  </w:style>
  <w:style w:type="paragraph" w:styleId="Footer">
    <w:name w:val="footer"/>
    <w:basedOn w:val="Normal"/>
    <w:link w:val="FooterChar"/>
    <w:unhideWhenUsed/>
    <w:rsid w:val="00864160"/>
    <w:pPr>
      <w:spacing w:after="120" w:line="264" w:lineRule="auto"/>
    </w:pPr>
    <w:rPr>
      <w:color w:val="55544D" w:themeColor="text2"/>
      <w:sz w:val="16"/>
    </w:rPr>
  </w:style>
  <w:style w:type="character" w:customStyle="1" w:styleId="FooterChar">
    <w:name w:val="Footer Char"/>
    <w:basedOn w:val="DefaultParagraphFont"/>
    <w:link w:val="Footer"/>
    <w:rsid w:val="00864160"/>
    <w:rPr>
      <w:color w:val="55544D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55544D" w:themeColor="text2"/>
      <w:sz w:val="28"/>
      <w:szCs w:val="32"/>
    </w:rPr>
  </w:style>
  <w:style w:type="paragraph" w:styleId="BodyText">
    <w:name w:val="Body Text"/>
    <w:basedOn w:val="Normal"/>
    <w:link w:val="BodyTextChar"/>
    <w:semiHidden/>
    <w:unhideWhenUsed/>
    <w:rsid w:val="00864160"/>
    <w:pPr>
      <w:spacing w:after="120" w:line="264" w:lineRule="auto"/>
    </w:pPr>
    <w:rPr>
      <w:color w:val="55544D" w:themeColor="text2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864160"/>
    <w:rPr>
      <w:color w:val="55544D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55544D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55544D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Picture Program">
      <a:dk1>
        <a:sysClr val="windowText" lastClr="000000"/>
      </a:dk1>
      <a:lt1>
        <a:sysClr val="window" lastClr="FFFFFF"/>
      </a:lt1>
      <a:dk2>
        <a:srgbClr val="55544D"/>
      </a:dk2>
      <a:lt2>
        <a:srgbClr val="E0DFD6"/>
      </a:lt2>
      <a:accent1>
        <a:srgbClr val="A40000"/>
      </a:accent1>
      <a:accent2>
        <a:srgbClr val="4A0505"/>
      </a:accent2>
      <a:accent3>
        <a:srgbClr val="C47810"/>
      </a:accent3>
      <a:accent4>
        <a:srgbClr val="B5BB83"/>
      </a:accent4>
      <a:accent5>
        <a:srgbClr val="827752"/>
      </a:accent5>
      <a:accent6>
        <a:srgbClr val="A44500"/>
      </a:accent6>
      <a:hlink>
        <a:srgbClr val="A42300"/>
      </a:hlink>
      <a:folHlink>
        <a:srgbClr val="F0A43A"/>
      </a:folHlink>
    </a:clrScheme>
    <a:fontScheme name="Picture Program">
      <a:majorFont>
        <a:latin typeface="Corbel"/>
        <a:ea typeface=""/>
        <a:cs typeface=""/>
        <a:font script="Jpan" typeface="ヒラギノ丸ゴ Pro W4"/>
      </a:majorFont>
      <a:minorFont>
        <a:latin typeface="Corbel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Picture Program.dotx</Template>
  <TotalTime>10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English</dc:creator>
  <cp:keywords/>
  <dc:description/>
  <cp:lastModifiedBy>Diane English</cp:lastModifiedBy>
  <cp:revision>3</cp:revision>
  <cp:lastPrinted>2017-01-09T04:31:00Z</cp:lastPrinted>
  <dcterms:created xsi:type="dcterms:W3CDTF">2016-10-21T20:16:00Z</dcterms:created>
  <dcterms:modified xsi:type="dcterms:W3CDTF">2017-01-09T04:32:00Z</dcterms:modified>
  <cp:category/>
</cp:coreProperties>
</file>